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AC359" w14:textId="361617C1" w:rsidR="00E52C38" w:rsidRDefault="009329E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4F96F" wp14:editId="68A533B1">
                <wp:simplePos x="0" y="0"/>
                <wp:positionH relativeFrom="column">
                  <wp:posOffset>165735</wp:posOffset>
                </wp:positionH>
                <wp:positionV relativeFrom="paragraph">
                  <wp:posOffset>3318510</wp:posOffset>
                </wp:positionV>
                <wp:extent cx="7040880" cy="9124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B7FB3" w14:textId="6BE8C4EC" w:rsidR="00B31A02" w:rsidRPr="00652245" w:rsidRDefault="00B31A02" w:rsidP="009329E1">
                            <w:pPr>
                              <w:spacing w:line="1100" w:lineRule="exact"/>
                              <w:jc w:val="center"/>
                              <w:rPr>
                                <w:rFonts w:ascii="Calibri Light" w:hAnsi="Calibri Light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  <w:sz w:val="120"/>
                                <w:szCs w:val="120"/>
                              </w:rPr>
                              <w:t>GET INVOLVED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4F9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05pt;margin-top:261.3pt;width:554.4pt;height:7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k2qQIAAKM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" filled="f" stroked="f">
                <v:textbox>
                  <w:txbxContent>
                    <w:p w14:paraId="6F1B7FB3" w14:textId="6BE8C4EC" w:rsidR="00B31A02" w:rsidRPr="00652245" w:rsidRDefault="00B31A02" w:rsidP="009329E1">
                      <w:pPr>
                        <w:spacing w:line="1100" w:lineRule="exact"/>
                        <w:jc w:val="center"/>
                        <w:rPr>
                          <w:rFonts w:ascii="Calibri Light" w:hAnsi="Calibri Light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  <w:sz w:val="120"/>
                          <w:szCs w:val="120"/>
                        </w:rPr>
                        <w:t>GET INVOLVED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5296A" wp14:editId="73983AFE">
                <wp:simplePos x="0" y="0"/>
                <wp:positionH relativeFrom="column">
                  <wp:posOffset>1996440</wp:posOffset>
                </wp:positionH>
                <wp:positionV relativeFrom="paragraph">
                  <wp:posOffset>5719445</wp:posOffset>
                </wp:positionV>
                <wp:extent cx="4229100" cy="2628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3B9BF" w14:textId="479BEB10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Date: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Thursday, May 26, 2016</w:t>
                            </w:r>
                          </w:p>
                          <w:p w14:paraId="44C9AEC0" w14:textId="502A0173" w:rsidR="00B31A02" w:rsidRPr="00652245" w:rsidRDefault="00B31A02" w:rsidP="00524B01">
                            <w:pPr>
                              <w:spacing w:after="80"/>
                              <w:ind w:left="720" w:firstLine="72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5:00 p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m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 to 7:00 p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m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841D7D7" w14:textId="77777777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Location: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Clinical Academic Campus, KGH</w:t>
                            </w:r>
                          </w:p>
                          <w:p w14:paraId="61020FA5" w14:textId="77777777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5:00 – 5:45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Wine and Cheese</w:t>
                            </w:r>
                          </w:p>
                          <w:p w14:paraId="271F2427" w14:textId="77777777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5:45 – 6:15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Facility Engagement Presentation</w:t>
                            </w:r>
                          </w:p>
                          <w:p w14:paraId="70BAC5A1" w14:textId="5BD7954F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6:15 – 7:00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Q&amp;A</w:t>
                            </w:r>
                          </w:p>
                          <w:p w14:paraId="5FE34BA6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2003BD6C" w14:textId="1D715BAD" w:rsidR="00B31A02" w:rsidRDefault="00B31A02" w:rsidP="009D3214">
                            <w:r w:rsidRPr="00F02D88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Physicians will be compensated at the sessional rate for </w:t>
                            </w:r>
                            <w:r w:rsidR="00B526BB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Pr="00F02D88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>hour</w:t>
                            </w:r>
                            <w:bookmarkStart w:id="0" w:name="_GoBack"/>
                            <w:r w:rsidR="00B526BB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 of</w:t>
                            </w:r>
                            <w:bookmarkEnd w:id="0"/>
                            <w:r w:rsidRPr="00F02D88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 time.</w:t>
                            </w:r>
                          </w:p>
                          <w:p w14:paraId="2DDA0522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613EF47A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4735E1CF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792494D8" w14:textId="77777777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483CAD0B" w14:textId="55909B98" w:rsidR="00B31A02" w:rsidRPr="00F02D88" w:rsidRDefault="00B31A02" w:rsidP="00F02D88">
                            <w:pPr>
                              <w:spacing w:after="1"/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5296A" id="Text Box 14" o:spid="_x0000_s1027" type="#_x0000_t202" style="position:absolute;margin-left:157.2pt;margin-top:450.35pt;width:333pt;height:20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" filled="f" stroked="f">
                <v:textbox>
                  <w:txbxContent>
                    <w:p w14:paraId="3913B9BF" w14:textId="479BEB10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Date: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Thursday, May 26, 2016</w:t>
                      </w:r>
                    </w:p>
                    <w:p w14:paraId="44C9AEC0" w14:textId="502A0173" w:rsidR="00B31A02" w:rsidRPr="00652245" w:rsidRDefault="00B31A02" w:rsidP="00524B01">
                      <w:pPr>
                        <w:spacing w:after="80"/>
                        <w:ind w:left="720" w:firstLine="72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5:00 p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m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 to 7:00 p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m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</w:p>
                    <w:p w14:paraId="0841D7D7" w14:textId="77777777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Location: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Clinical Academic Campus, KGH</w:t>
                      </w:r>
                    </w:p>
                    <w:p w14:paraId="61020FA5" w14:textId="77777777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5:00 – 5:45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Wine and Cheese</w:t>
                      </w:r>
                    </w:p>
                    <w:p w14:paraId="271F2427" w14:textId="77777777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5:45 – 6:15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Facility Engagement Presentation</w:t>
                      </w:r>
                    </w:p>
                    <w:p w14:paraId="70BAC5A1" w14:textId="5BD7954F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6:15 – 7:00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Q&amp;A</w:t>
                      </w:r>
                    </w:p>
                    <w:p w14:paraId="5FE34BA6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2003BD6C" w14:textId="1D715BAD" w:rsidR="00B31A02" w:rsidRDefault="00B31A02" w:rsidP="009D3214">
                      <w:r w:rsidRPr="00F02D88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Physicians will be compensated at the sessional rate for </w:t>
                      </w:r>
                      <w:r w:rsidR="00B526BB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1 </w:t>
                      </w:r>
                      <w:r w:rsidRPr="00F02D88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>hour</w:t>
                      </w:r>
                      <w:bookmarkStart w:id="1" w:name="_GoBack"/>
                      <w:r w:rsidR="00B526BB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 of</w:t>
                      </w:r>
                      <w:bookmarkEnd w:id="1"/>
                      <w:r w:rsidRPr="00F02D88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 time.</w:t>
                      </w:r>
                    </w:p>
                    <w:p w14:paraId="2DDA0522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613EF47A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4735E1CF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792494D8" w14:textId="77777777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483CAD0B" w14:textId="55909B98" w:rsidR="00B31A02" w:rsidRPr="00F02D88" w:rsidRDefault="00B31A02" w:rsidP="00F02D88">
                      <w:pPr>
                        <w:spacing w:after="1"/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B8220" wp14:editId="7CE465F3">
                <wp:simplePos x="0" y="0"/>
                <wp:positionH relativeFrom="column">
                  <wp:posOffset>510540</wp:posOffset>
                </wp:positionH>
                <wp:positionV relativeFrom="paragraph">
                  <wp:posOffset>4576445</wp:posOffset>
                </wp:positionV>
                <wp:extent cx="62865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FEF3C" w14:textId="77777777" w:rsidR="00B31A02" w:rsidRPr="00524B01" w:rsidRDefault="00B31A02" w:rsidP="009329E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  <w:r w:rsidRPr="00524B01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>XX</w:t>
                            </w:r>
                            <w:r w:rsidRPr="00524B01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PHYSICIAN SOCIETY </w:t>
                            </w:r>
                            <w:r w:rsidRPr="00524B01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INVITES </w:t>
                            </w:r>
                            <w:r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>YOU TO</w:t>
                            </w:r>
                          </w:p>
                          <w:p w14:paraId="595A6B9D" w14:textId="0F904BEE" w:rsidR="00B31A02" w:rsidRDefault="00B31A02" w:rsidP="00524B01">
                            <w:pPr>
                              <w:spacing w:line="880" w:lineRule="exact"/>
                              <w:jc w:val="center"/>
                              <w:rPr>
                                <w:rFonts w:asciiTheme="majorHAnsi" w:hAnsiTheme="majorHAnsi"/>
                                <w:color w:val="4579B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579B0"/>
                                <w:sz w:val="96"/>
                                <w:szCs w:val="96"/>
                              </w:rPr>
                              <w:t>EVENT NAME</w:t>
                            </w:r>
                          </w:p>
                          <w:p w14:paraId="1BD91E22" w14:textId="77777777" w:rsidR="00B31A02" w:rsidRPr="00D22533" w:rsidRDefault="00B31A02" w:rsidP="009329E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  <w:r w:rsidRPr="00D22533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>A WINE AND CHEESE EVENT</w:t>
                            </w:r>
                          </w:p>
                          <w:p w14:paraId="51754B5D" w14:textId="77777777" w:rsidR="00B31A02" w:rsidRPr="00652245" w:rsidRDefault="00B31A02" w:rsidP="00524B01">
                            <w:pPr>
                              <w:spacing w:line="880" w:lineRule="exact"/>
                              <w:jc w:val="center"/>
                              <w:rPr>
                                <w:rFonts w:asciiTheme="majorHAnsi" w:hAnsiTheme="majorHAnsi"/>
                                <w:color w:val="4579B0"/>
                                <w:sz w:val="96"/>
                                <w:szCs w:val="96"/>
                              </w:rPr>
                            </w:pPr>
                          </w:p>
                          <w:p w14:paraId="7CDF4E38" w14:textId="77777777" w:rsidR="00B31A02" w:rsidRDefault="00B31A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8220" id="Text Box 13" o:spid="_x0000_s1028" type="#_x0000_t202" style="position:absolute;margin-left:40.2pt;margin-top:360.35pt;width:49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" filled="f" stroked="f">
                <v:textbox>
                  <w:txbxContent>
                    <w:p w14:paraId="221FEF3C" w14:textId="77777777" w:rsidR="00B31A02" w:rsidRPr="00524B01" w:rsidRDefault="00B31A02" w:rsidP="009329E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  <w:r w:rsidRPr="00524B01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THE </w:t>
                      </w:r>
                      <w:r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>XX</w:t>
                      </w:r>
                      <w:r w:rsidRPr="00524B01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PHYSICIAN SOCIETY </w:t>
                      </w:r>
                      <w:r w:rsidRPr="00524B01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INVITES </w:t>
                      </w:r>
                      <w:r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>YOU TO</w:t>
                      </w:r>
                    </w:p>
                    <w:p w14:paraId="595A6B9D" w14:textId="0F904BEE" w:rsidR="00B31A02" w:rsidRDefault="00B31A02" w:rsidP="00524B01">
                      <w:pPr>
                        <w:spacing w:line="880" w:lineRule="exact"/>
                        <w:jc w:val="center"/>
                        <w:rPr>
                          <w:rFonts w:asciiTheme="majorHAnsi" w:hAnsiTheme="majorHAnsi"/>
                          <w:color w:val="4579B0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hAnsiTheme="majorHAnsi"/>
                          <w:color w:val="4579B0"/>
                          <w:sz w:val="96"/>
                          <w:szCs w:val="96"/>
                        </w:rPr>
                        <w:t>EVENT NAME</w:t>
                      </w:r>
                    </w:p>
                    <w:p w14:paraId="1BD91E22" w14:textId="77777777" w:rsidR="00B31A02" w:rsidRPr="00D22533" w:rsidRDefault="00B31A02" w:rsidP="009329E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  <w:r w:rsidRPr="00D22533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>A WINE AND CHEESE EVENT</w:t>
                      </w:r>
                    </w:p>
                    <w:p w14:paraId="51754B5D" w14:textId="77777777" w:rsidR="00B31A02" w:rsidRPr="00652245" w:rsidRDefault="00B31A02" w:rsidP="00524B01">
                      <w:pPr>
                        <w:spacing w:line="880" w:lineRule="exact"/>
                        <w:jc w:val="center"/>
                        <w:rPr>
                          <w:rFonts w:asciiTheme="majorHAnsi" w:hAnsiTheme="majorHAnsi"/>
                          <w:color w:val="4579B0"/>
                          <w:sz w:val="96"/>
                          <w:szCs w:val="96"/>
                        </w:rPr>
                      </w:pPr>
                    </w:p>
                    <w:p w14:paraId="7CDF4E38" w14:textId="77777777" w:rsidR="00B31A02" w:rsidRDefault="00B31A0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9B275" wp14:editId="59851336">
                <wp:simplePos x="0" y="0"/>
                <wp:positionH relativeFrom="column">
                  <wp:posOffset>508635</wp:posOffset>
                </wp:positionH>
                <wp:positionV relativeFrom="paragraph">
                  <wp:posOffset>5717540</wp:posOffset>
                </wp:positionV>
                <wp:extent cx="6286500" cy="571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C646" w14:textId="599C04E9" w:rsidR="00B31A02" w:rsidRPr="00D22533" w:rsidRDefault="00B31A02" w:rsidP="00524B0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B275" id="Text Box 12" o:spid="_x0000_s1029" type="#_x0000_t202" style="position:absolute;margin-left:40.05pt;margin-top:450.2pt;width:49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" filled="f" stroked="f">
                <v:textbox>
                  <w:txbxContent>
                    <w:p w14:paraId="14EDC646" w14:textId="599C04E9" w:rsidR="00B31A02" w:rsidRPr="00D22533" w:rsidRDefault="00B31A02" w:rsidP="00524B0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25540" wp14:editId="6DB94575">
                <wp:simplePos x="0" y="0"/>
                <wp:positionH relativeFrom="column">
                  <wp:posOffset>508635</wp:posOffset>
                </wp:positionH>
                <wp:positionV relativeFrom="paragraph">
                  <wp:posOffset>4574540</wp:posOffset>
                </wp:positionV>
                <wp:extent cx="62865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DC83" w14:textId="042F3564" w:rsidR="00B31A02" w:rsidRPr="00524B01" w:rsidRDefault="00B31A02" w:rsidP="00524B0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5540" id="Text Box 11" o:spid="_x0000_s1030" type="#_x0000_t202" style="position:absolute;margin-left:40.05pt;margin-top:360.2pt;width:49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" filled="f" stroked="f">
                <v:textbox>
                  <w:txbxContent>
                    <w:p w14:paraId="7B08DC83" w14:textId="042F3564" w:rsidR="00B31A02" w:rsidRPr="00524B01" w:rsidRDefault="00B31A02" w:rsidP="00524B0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0B17" w:rsidRPr="00010B17">
        <w:t xml:space="preserve"> </w:t>
      </w:r>
      <w:r w:rsidR="00EB4ED6">
        <w:rPr>
          <w:noProof/>
          <w:lang w:val="en-CA" w:eastAsia="en-CA"/>
        </w:rPr>
        <w:drawing>
          <wp:anchor distT="0" distB="0" distL="114300" distR="114300" simplePos="0" relativeHeight="251667456" behindDoc="1" locked="0" layoutInCell="1" allowOverlap="1" wp14:anchorId="74B3EB80" wp14:editId="4E8E79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9010" cy="4242513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42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2C38" w:rsidSect="009329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57" w:right="357" w:bottom="357" w:left="357" w:header="0" w:footer="19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14186" w14:textId="77777777" w:rsidR="00967168" w:rsidRDefault="00967168" w:rsidP="00651068">
      <w:r>
        <w:separator/>
      </w:r>
    </w:p>
  </w:endnote>
  <w:endnote w:type="continuationSeparator" w:id="0">
    <w:p w14:paraId="549F1254" w14:textId="77777777" w:rsidR="00967168" w:rsidRDefault="00967168" w:rsidP="00651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B8B19" w14:textId="77777777" w:rsidR="007A6124" w:rsidRDefault="007A61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A59F3" w14:textId="7AE7F06B" w:rsidR="00B31A02" w:rsidRDefault="007A6124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8FC843" wp14:editId="10B05A7B">
              <wp:simplePos x="0" y="0"/>
              <wp:positionH relativeFrom="column">
                <wp:posOffset>3595370</wp:posOffset>
              </wp:positionH>
              <wp:positionV relativeFrom="paragraph">
                <wp:posOffset>243205</wp:posOffset>
              </wp:positionV>
              <wp:extent cx="3315335" cy="457200"/>
              <wp:effectExtent l="0" t="0" r="0" b="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53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CC85B2" w14:textId="069C22FA" w:rsidR="00B31A02" w:rsidRPr="00524B01" w:rsidRDefault="00B31A02" w:rsidP="007A6124">
                          <w:pPr>
                            <w:jc w:val="right"/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  <w:t xml:space="preserve">XX  </w:t>
                          </w:r>
                          <w:r w:rsidR="007A6124"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  <w:t>FACILITY OR SOCIETY</w:t>
                          </w:r>
                          <w:r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  <w:t xml:space="preserve">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8FC84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margin-left:283.1pt;margin-top:19.15pt;width:261.0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" filled="f" stroked="f">
              <v:textbox>
                <w:txbxContent>
                  <w:p w14:paraId="4ACC85B2" w14:textId="069C22FA" w:rsidR="00B31A02" w:rsidRPr="00524B01" w:rsidRDefault="00B31A02" w:rsidP="007A6124">
                    <w:pPr>
                      <w:jc w:val="right"/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  <w:t xml:space="preserve">XX  </w:t>
                    </w:r>
                    <w:r w:rsidR="007A6124"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  <w:t>FACILITY OR SOCIETY</w:t>
                    </w:r>
                    <w:r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  <w:t xml:space="preserve"> NAME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3B018" wp14:editId="2EFF3C12">
              <wp:simplePos x="0" y="0"/>
              <wp:positionH relativeFrom="column">
                <wp:posOffset>396875</wp:posOffset>
              </wp:positionH>
              <wp:positionV relativeFrom="paragraph">
                <wp:posOffset>58420</wp:posOffset>
              </wp:positionV>
              <wp:extent cx="3366770" cy="10541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6770" cy="10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CF961" w14:textId="1521EB58" w:rsidR="00B31A02" w:rsidRDefault="007A6124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514E4D88" wp14:editId="39774B5A">
                                <wp:extent cx="2592593" cy="91959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E Logo w SSC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92008" cy="919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F3B018" id="Text Box 8" o:spid="_x0000_s1032" type="#_x0000_t202" style="position:absolute;margin-left:31.25pt;margin-top:4.6pt;width:265.1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" filled="f" stroked="f">
              <v:textbox>
                <w:txbxContent>
                  <w:p w14:paraId="0CDCF961" w14:textId="1521EB58" w:rsidR="00B31A02" w:rsidRDefault="007A6124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514E4D88" wp14:editId="39774B5A">
                          <wp:extent cx="2592593" cy="91959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E Logo w SSC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92008" cy="9193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6B6EF" w14:textId="77777777" w:rsidR="007A6124" w:rsidRDefault="007A6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2ECD5" w14:textId="77777777" w:rsidR="00967168" w:rsidRDefault="00967168" w:rsidP="00651068">
      <w:r>
        <w:separator/>
      </w:r>
    </w:p>
  </w:footnote>
  <w:footnote w:type="continuationSeparator" w:id="0">
    <w:p w14:paraId="3E1AB0B1" w14:textId="77777777" w:rsidR="00967168" w:rsidRDefault="00967168" w:rsidP="00651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7B254" w14:textId="77777777" w:rsidR="007A6124" w:rsidRDefault="007A61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DEBCA" w14:textId="77777777" w:rsidR="007A6124" w:rsidRDefault="007A61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69F36" w14:textId="77777777" w:rsidR="007A6124" w:rsidRDefault="007A61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68"/>
    <w:rsid w:val="00010B17"/>
    <w:rsid w:val="00036758"/>
    <w:rsid w:val="000D392D"/>
    <w:rsid w:val="001346EC"/>
    <w:rsid w:val="001A71D0"/>
    <w:rsid w:val="003B5E01"/>
    <w:rsid w:val="004741F6"/>
    <w:rsid w:val="00524B01"/>
    <w:rsid w:val="00651068"/>
    <w:rsid w:val="00652245"/>
    <w:rsid w:val="006B21E7"/>
    <w:rsid w:val="007968E9"/>
    <w:rsid w:val="007A6124"/>
    <w:rsid w:val="00804C1E"/>
    <w:rsid w:val="00873A68"/>
    <w:rsid w:val="009329E1"/>
    <w:rsid w:val="00963FA3"/>
    <w:rsid w:val="00967168"/>
    <w:rsid w:val="009969E0"/>
    <w:rsid w:val="009D3214"/>
    <w:rsid w:val="009D7E95"/>
    <w:rsid w:val="00B31A02"/>
    <w:rsid w:val="00B526BB"/>
    <w:rsid w:val="00B66903"/>
    <w:rsid w:val="00C80269"/>
    <w:rsid w:val="00D22533"/>
    <w:rsid w:val="00E11199"/>
    <w:rsid w:val="00E52C38"/>
    <w:rsid w:val="00E55C23"/>
    <w:rsid w:val="00EB4ED6"/>
    <w:rsid w:val="00F02D88"/>
    <w:rsid w:val="00F6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4AAF861"/>
  <w14:defaultImageDpi w14:val="300"/>
  <w15:docId w15:val="{73E3DA9C-BA3D-491C-A125-B6A25301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06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51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06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0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06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E8F17C-725C-49D2-B2FB-D9B3AC565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1140CFA6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Brenda Hewer Design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Hewer</dc:creator>
  <cp:lastModifiedBy>Fedor, Jessica</cp:lastModifiedBy>
  <cp:revision>2</cp:revision>
  <dcterms:created xsi:type="dcterms:W3CDTF">2018-06-22T17:53:00Z</dcterms:created>
  <dcterms:modified xsi:type="dcterms:W3CDTF">2018-06-22T17:53:00Z</dcterms:modified>
</cp:coreProperties>
</file>